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8121" w:type="dxa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8121"/>
      </w:tblGrid>
      <w:tr w:rsidR="00897FB4" w:rsidRPr="00897FB4" w:rsidTr="00A178B1">
        <w:trPr>
          <w:trHeight w:val="8647"/>
          <w:tblHeader/>
        </w:trPr>
        <w:tc>
          <w:tcPr>
            <w:tcW w:w="8121" w:type="dxa"/>
          </w:tcPr>
          <w:p w:rsidR="0045617B" w:rsidRDefault="00C32B59" w:rsidP="0045617B">
            <w:pPr>
              <w:pStyle w:val="Subtitle"/>
            </w:pPr>
            <w:r>
              <w:t xml:space="preserve">Halstead </w:t>
            </w:r>
            <w:r w:rsidR="0045617B">
              <w:t>BRANCH</w:t>
            </w:r>
          </w:p>
          <w:p w:rsidR="008E7A55" w:rsidRPr="00A178B1" w:rsidRDefault="00C32B59" w:rsidP="0045617B">
            <w:pPr>
              <w:pStyle w:val="Subtitle"/>
              <w:rPr>
                <w:sz w:val="72"/>
                <w:szCs w:val="72"/>
              </w:rPr>
            </w:pPr>
            <w:bookmarkStart w:id="0" w:name="_GoBack"/>
            <w:bookmarkEnd w:id="0"/>
            <w:r w:rsidRPr="00A178B1">
              <w:rPr>
                <w:sz w:val="72"/>
                <w:szCs w:val="72"/>
              </w:rPr>
              <w:t>S</w:t>
            </w:r>
            <w:r w:rsidR="004B556F" w:rsidRPr="00A178B1">
              <w:rPr>
                <w:sz w:val="72"/>
                <w:szCs w:val="72"/>
              </w:rPr>
              <w:t>trawberry</w:t>
            </w:r>
            <w:r w:rsidRPr="00A178B1">
              <w:rPr>
                <w:sz w:val="72"/>
                <w:szCs w:val="72"/>
              </w:rPr>
              <w:t xml:space="preserve"> and Cream Tea</w:t>
            </w:r>
          </w:p>
          <w:p w:rsidR="00897FB4" w:rsidRPr="00A178B1" w:rsidRDefault="00C32B59" w:rsidP="008E7A55">
            <w:pPr>
              <w:pStyle w:val="Title"/>
              <w:rPr>
                <w:sz w:val="72"/>
                <w:szCs w:val="72"/>
              </w:rPr>
            </w:pPr>
            <w:r w:rsidRPr="00A178B1">
              <w:rPr>
                <w:sz w:val="72"/>
                <w:szCs w:val="72"/>
              </w:rPr>
              <w:t>Saturday 2</w:t>
            </w:r>
            <w:r w:rsidRPr="00A178B1">
              <w:rPr>
                <w:sz w:val="72"/>
                <w:szCs w:val="72"/>
                <w:vertAlign w:val="superscript"/>
              </w:rPr>
              <w:t>nd</w:t>
            </w:r>
            <w:r w:rsidRPr="00A178B1">
              <w:rPr>
                <w:sz w:val="72"/>
                <w:szCs w:val="72"/>
              </w:rPr>
              <w:t xml:space="preserve"> June</w:t>
            </w:r>
          </w:p>
          <w:p w:rsidR="007F2538" w:rsidRDefault="00C32B59" w:rsidP="007F2538">
            <w:pPr>
              <w:pStyle w:val="Time"/>
            </w:pPr>
            <w:r>
              <w:t>2pm to 4.30pm</w:t>
            </w:r>
          </w:p>
          <w:p w:rsidR="008E7A55" w:rsidRDefault="008C4E83" w:rsidP="007F2538">
            <w:pPr>
              <w:pStyle w:val="Time"/>
            </w:pPr>
            <w:r>
              <w:t>Shrubs Farm  Lamarsh</w:t>
            </w:r>
            <w:r w:rsidR="007F2538">
              <w:t xml:space="preserve"> Essex  CO8 5EA</w:t>
            </w:r>
          </w:p>
          <w:p w:rsidR="00897FB4" w:rsidRDefault="00C32B59" w:rsidP="008E7A55">
            <w:pPr>
              <w:pStyle w:val="Location"/>
            </w:pPr>
            <w:r>
              <w:t>Bring the family for</w:t>
            </w:r>
            <w:r w:rsidR="004B556F">
              <w:t xml:space="preserve"> a special afternoon treat, see</w:t>
            </w:r>
            <w:r>
              <w:t xml:space="preserve"> the lovely gardens and wonderful</w:t>
            </w:r>
            <w:r w:rsidR="004B556F">
              <w:t xml:space="preserve"> views of the Essex Countryside, an afternoon out for all the family not to be missed.</w:t>
            </w:r>
            <w:r w:rsidR="008E7A55">
              <w:t xml:space="preserve">  Have a chat with our MP James Cleverly on an issue that may concern you.</w:t>
            </w:r>
          </w:p>
          <w:p w:rsidR="008E7A55" w:rsidRDefault="008E7A55" w:rsidP="008E7A55">
            <w:pPr>
              <w:pStyle w:val="Location"/>
            </w:pPr>
            <w:r>
              <w:t>Tickets Adults  £12   Children (3-14) £3</w:t>
            </w:r>
          </w:p>
          <w:p w:rsidR="00B52D40" w:rsidRPr="00897FB4" w:rsidRDefault="007F2538" w:rsidP="00A178B1">
            <w:pPr>
              <w:pStyle w:val="Location"/>
            </w:pPr>
            <w:r w:rsidRPr="00A178B1">
              <w:rPr>
                <w:b/>
              </w:rPr>
              <w:t>Replies please by the 27</w:t>
            </w:r>
            <w:r w:rsidRPr="00A178B1">
              <w:rPr>
                <w:b/>
                <w:vertAlign w:val="superscript"/>
              </w:rPr>
              <w:t>th</w:t>
            </w:r>
            <w:r w:rsidRPr="00A178B1">
              <w:rPr>
                <w:b/>
              </w:rPr>
              <w:t xml:space="preserve"> May to</w:t>
            </w:r>
            <w:r>
              <w:t xml:space="preserve"> </w:t>
            </w:r>
            <w:hyperlink r:id="rId12" w:history="1">
              <w:r w:rsidRPr="0043584D">
                <w:rPr>
                  <w:rStyle w:val="Hyperlink"/>
                </w:rPr>
                <w:t>jssutton@btinternet.com</w:t>
              </w:r>
            </w:hyperlink>
            <w:r>
              <w:t xml:space="preserve"> (all lower case)</w:t>
            </w:r>
          </w:p>
        </w:tc>
      </w:tr>
    </w:tbl>
    <w:p w:rsidR="002A068F" w:rsidRDefault="002A068F" w:rsidP="00A95506">
      <w:pPr>
        <w:pStyle w:val="NoSpacing"/>
      </w:pPr>
    </w:p>
    <w:sectPr w:rsidR="002A068F" w:rsidSect="00A95506">
      <w:headerReference w:type="default" r:id="rId13"/>
      <w:footerReference w:type="default" r:id="rId14"/>
      <w:headerReference w:type="first" r:id="rId15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C5B" w:rsidRDefault="00E62C5B" w:rsidP="0068245E">
      <w:pPr>
        <w:spacing w:after="0" w:line="240" w:lineRule="auto"/>
      </w:pPr>
      <w:r>
        <w:separator/>
      </w:r>
    </w:p>
  </w:endnote>
  <w:endnote w:type="continuationSeparator" w:id="0">
    <w:p w:rsidR="00E62C5B" w:rsidRDefault="00E62C5B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78B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C5B" w:rsidRDefault="00E62C5B" w:rsidP="0068245E">
      <w:pPr>
        <w:spacing w:after="0" w:line="240" w:lineRule="auto"/>
      </w:pPr>
      <w:r>
        <w:separator/>
      </w:r>
    </w:p>
  </w:footnote>
  <w:footnote w:type="continuationSeparator" w:id="0">
    <w:p w:rsidR="00E62C5B" w:rsidRDefault="00E62C5B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68F" w:rsidRDefault="002A068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60730DE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6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oMDDAAAA2gAAAA8AAABkcnMvZG93bnJldi54bWxEj09rAjEUxO8Fv0N4hV5CzbpgldUoIhQ8&#10;lOI/PL9unruhm5dlE3X77RtB8DjMzG+Y+bJ3jbhSF6xnDaNhBoK49MZypeF4+HyfgggR2WDjmTT8&#10;UYDlYvAyx8L4G+/ouo+VSBAOBWqoY2wLpUJZk8Mw9C1x8s6+cxiT7CplOrwluGtUnmUfyqHltFBj&#10;S+uayt/9xWmQNt8cy20uf075l5Tfl0mUdqL122u/moGI1Mdn+NHeGA1juF9JN0At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+gwMMAAADaAAAADwAAAAAAAAAAAAAAAACf&#10;AgAAZHJzL2Rvd25yZXYueG1sUEsFBgAAAAAEAAQA9wAAAI8D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7bsQA&#10;AADaAAAADwAAAGRycy9kb3ducmV2LnhtbESPQWvCQBSE7wX/w/IK3ppNI2hJXSUWBW+SpD309si+&#10;JqHZt2l2jdFf3y0IPQ4z8w2z3k6mEyMNrrWs4DmKQRBXVrdcK3gvD08vIJxH1thZJgVXcrDdzB7W&#10;mGp74ZzGwtciQNilqKDxvk+ldFVDBl1ke+LgfdnBoA9yqKUe8BLgppNJHC+lwZbDQoM9vTVUfRdn&#10;o+DzZ4Hl8faRrPITL8w1G/e7YlRq/jhlryA8Tf4/fG8ftYIl/F0JN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9e27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FocMA&#10;AADaAAAADwAAAGRycy9kb3ducmV2LnhtbESPQWuDQBSE74X+h+UVcilxrQUTTDahCIWUXhqV5Ppw&#10;X1TivhV3a+y/7xYKOQ4z8w2z3c+mFxONrrOs4CWKQRDXVnfcKKjK9+UahPPIGnvLpOCHHOx3jw9b&#10;zLS98ZGmwjciQNhlqKD1fsikdHVLBl1kB+LgXexo0Ac5NlKPeAtw08skjlNpsOOw0OJAeUv1tfg2&#10;CtLq46t6xu71msefpZ3cqU/PiVKLp/ltA8LT7O/h//ZBK1jB35Vw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nFocMAAADaAAAADwAAAAAAAAAAAAAAAACYAgAAZHJzL2Rv&#10;d25yZXYueG1sUEsFBgAAAAAEAAQA9QAAAIg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wjbsA&#10;AADaAAAADwAAAGRycy9kb3ducmV2LnhtbERPzQ7BQBC+S7zDZiRubDkgZYkQQYSkeIBJd7SN7mzT&#10;XVVvbw8Sxy/f/2LVmlI0VLvCsoLRMAJBnFpdcKbgftsNZiCcR9ZYWiYFH3KwWnY7C4y1fXNCzdVn&#10;IoSwi1FB7n0VS+nSnAy6oa2IA/ewtUEfYJ1JXeM7hJtSjqNoIg0WHBpyrGiTU/q8voyC/X7yPF2m&#10;nByPp/Nd8khuSTdK9Xvteg7CU+v/4p/7oBWEreFKuAFy+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s5MI27AAAA2gAAAA8AAAAAAAAAAAAAAAAAmAIAAGRycy9kb3ducmV2Lnht&#10;bFBLBQYAAAAABAAEAPUAAACA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VtcEA&#10;AADaAAAADwAAAGRycy9kb3ducmV2LnhtbESPT2vCQBDF7wW/wzKCt7qxFInRVVQo9CRoBfU2ZMck&#10;mp0N2dGk375bKPT4eH9+vMWqd7V6UhsqzwYm4wQUce5txYWB49fHawoqCLLF2jMZ+KYAq+XgZYGZ&#10;9R3v6XmQQsURDhkaKEWaTOuQl+QwjH1DHL2rbx1KlG2hbYtdHHe1fkuSqXZYcSSU2NC2pPx+eLgI&#10;wTNt0ken053sb1O5nK7v7mTMaNiv56CEevkP/7U/rYEZ/F6JN0A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ElbXBAAAA2gAAAA8AAAAAAAAAAAAAAAAAmAIAAGRycy9kb3du&#10;cmV2LnhtbFBLBQYAAAAABAAEAPUAAACGAw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N9sIA&#10;AADbAAAADwAAAGRycy9kb3ducmV2LnhtbESPQWsCMRCF74L/IUzBi2hWC1K2RqmCULx1a/E6bKab&#10;4GaybFJd/71zEHqb4b1575v1dgitulKffGQDi3kBiriO1nNj4PR9mL2BShnZYhuZDNwpwXYzHq2x&#10;tPHGX3StcqMkhFOJBlzOXal1qh0FTPPYEYv2G/uAWda+0bbHm4SHVi+LYqUDepYGhx3tHdWX6i8Y&#10;aFHfd2d/PL3+VNNYe1ccpseLMZOX4eMdVKYh/5uf159W8IVefpEB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432wgAAANsAAAAPAAAAAAAAAAAAAAAAAJgCAABkcnMvZG93&#10;bnJldi54bWxQSwUGAAAAAAQABAD1AAAAhw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ql8MA&#10;AADbAAAADwAAAGRycy9kb3ducmV2LnhtbERPS2vCQBC+F/wPywi9iG620CLRVWyh0NdBo+J1yI5J&#10;bHY2ZFeT/ntXKHibj+8582Vva3Gh1leONahJAoI4d6biQsNu+z6egvAB2WDtmDT8kYflYvAwx9S4&#10;jjd0yUIhYgj7FDWUITSplD4vyaKfuIY4ckfXWgwRtoU0LXYx3NbyKUlepMWKY0OJDb2VlP9mZ6th&#10;+nrGn9HuWz2vD1/7kxp1n4nqtH4c9qsZiEB9uIv/3R8mzldw+yU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Gql8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iHcMA&#10;AADbAAAADwAAAGRycy9kb3ducmV2LnhtbERP24rCMBB9X/Afwgi+iKYKK1KNoqKwrCisN+jb0Ixt&#10;sZmUJqv1742wsG9zONeZzhtTijvVrrCsYNCPQBCnVhecKTgdN70xCOeRNZaWScGTHMxnrY8pxto+&#10;+IfuB5+JEMIuRgW591UspUtzMuj6tiIO3NXWBn2AdSZ1jY8Qbko5jKKRNFhwaMixolVO6e3waxQk&#10;u2QbfQ6WTXI5J7vV96V7Xe/3SnXazWICwlPj/8V/7i8d5g/h/Us4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diHcMAAADbAAAADwAAAAAAAAAAAAAAAACYAgAAZHJzL2Rv&#10;d25yZXYueG1sUEsFBgAAAAAEAAQA9QAAAIg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zx8AA&#10;AADbAAAADwAAAGRycy9kb3ducmV2LnhtbERPS2vCQBC+C/0PywjedGMFCalrkNAWwZOPQ4/T7DQJ&#10;ZmeX3a1J++vdQsHbfHzP2ZSj6cWNfOgsK1guMhDEtdUdNwou57d5DiJEZI29ZVLwQwHK7dNkg4W2&#10;Ax/pdoqNSCEcClTQxugKKUPdksGwsI44cV/WG4wJ+kZqj0MKN718zrK1NNhxamjRUdVSfT19GwW/&#10;74PMP9kdcr+i17Ei9xEbp9RsOu5eQEQa40P8797rNH8Ff7+kA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qzx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VJsAA&#10;AADbAAAADwAAAGRycy9kb3ducmV2LnhtbERP32vCMBB+H/g/hBN8m8l0TO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uVJs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9zsMA&#10;AADbAAAADwAAAGRycy9kb3ducmV2LnhtbERPTWvCQBC9F/wPywjemo0Fi02zBlMoVPBQtZAeh+yY&#10;BLOzMbvG2F/fLRS8zeN9TpqNphUD9a6xrGAexSCIS6sbrhR8Hd4flyCcR9bYWiYFN3KQrSYPKSba&#10;XnlHw95XIoSwS1BB7X2XSOnKmgy6yHbEgTva3qAPsK+k7vEawk0rn+L4WRpsODTU2NFbTeVpfzEK&#10;TpvdLf+pvt3yUjRD8XLW+fbTKzWbjutXEJ5Gfxf/uz90mL+Av1/C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o9zsMAAADbAAAADwAAAAAAAAAAAAAAAACYAgAAZHJzL2Rv&#10;d25yZXYueG1sUEsFBgAAAAAEAAQA9QAAAIgD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y5b4A&#10;AADbAAAADwAAAGRycy9kb3ducmV2LnhtbERPTYvCMBC9C/6HMII3m24PRatRloKgeLKK56GZbYvN&#10;pNtErf/eCIK3ebzPWW0G04o79a6xrOAnikEQl1Y3XCk4n7azOQjnkTW2lknBkxxs1uPRCjNtH3yk&#10;e+ErEULYZaig9r7LpHRlTQZdZDviwP3Z3qAPsK+k7vERwk0rkzhOpcGGQ0ONHeU1ldfiZhQkOzy3&#10;izRNLnlz9dv/Y0H7Q67UdDL8LkF4GvxX/HHvdJifwvuXcI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P8uW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CJsEA&#10;AADbAAAADwAAAGRycy9kb3ducmV2LnhtbERP24rCMBB9F/yHMMK+yJq64q5Uo4iwsIgKq37A0Ixt&#10;sZmUJGrr1xtB8G0O5zqzRWMqcSXnS8sKhoMEBHFmdcm5guPh93MCwgdkjZVlUtCSh8W825lhqu2N&#10;/+m6D7mIIexTVFCEUKdS+qwgg35ga+LInawzGCJ0udQObzHcVPIrSb6lwZJjQ4E1rQrKzvuLUbDZ&#10;je67bb0+jtts4t3pQK3f9pX66DXLKYhATXiLX+4/Hef/wPOXeI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AQibBAAAA2wAAAA8AAAAAAAAAAAAAAAAAmAIAAGRycy9kb3du&#10;cmV2LnhtbFBLBQYAAAAABAAEAPUAAACGAw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lHcYA&#10;AADbAAAADwAAAGRycy9kb3ducmV2LnhtbESPT0/DMAzF70j7DpEncWMJTJqgWzYx/ggYJ8oOcDON&#10;aas1TpWErvv2+IDEzdZ7fu/n1Wb0nRoopjawhcuZAUVcBddybWH//nhxDSplZIddYLJwogSb9eRs&#10;hYULR36jocy1khBOBVpocu4LrVPVkMc0Cz2xaN8hesyyxlq7iEcJ952+MmahPbYsDQ32dNdQdSh/&#10;vIWv/vXjc3EfzbArX9r50/Zhfrox1p5Px9slqExj/jf/XT87wRdY+UU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lH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w15="http://schemas.microsoft.com/office/word/2012/wordml">
          <w:pict>
            <v:shape w14:anchorId="53012A80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DD" w:rsidRDefault="00897FB4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w15="http://schemas.microsoft.com/office/word/2012/wordml">
          <w:pict>
            <v:shape w14:anchorId="68ADFC92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B13BC9E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1K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v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3jnHCAAAA2wAAAA8AAABkcnMvZG93bnJldi54bWxEj0GLwjAUhO+C/yE8wYtoYg8q1SiysOIe&#10;PKz1BzyaZ1ttXmoTa/33m4WFPQ4z8w2z2fW2Fh21vnKsYT5TIIhzZyouNFyyz+kKhA/IBmvHpOFN&#10;Hnbb4WCDqXEv/qbuHAoRIexT1FCG0KRS+rwki37mGuLoXV1rMUTZFtK0+IpwW8tEqYW0WHFcKLGh&#10;j5Ly+/lpNdBkjln2OPYJf3WTkyqSSt0OWo9H/X4NIlAf/sN/7aPRkCzh90v8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d45xwgAAANsAAAAPAAAAAAAAAAAAAAAAAJ8C&#10;AABkcnMvZG93bnJldi54bWxQSwUGAAAAAAQABAD3AAAAjgMAAAAA&#10;">
                <v:imagedata r:id="rId3" o:title="Maroon Flowers" croptop="11340f" cropbottom="16322f" cropleft="5137f"/>
                <v:path arrowok="t"/>
              </v:shape>
              <v:shape id="Picture 29" o:spid="_x0000_s1028" type="#_x0000_t75" alt="Petal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6KtbEAAAA2wAAAA8AAABkcnMvZG93bnJldi54bWxEj0FrAjEUhO+F/ofwCl6CZptD1dUopVDw&#10;IKVV8fzcPHeDm5dlE3X775tCocdhZr5hluvBt+JGfXSBDTxPChDEVbCOawOH/ft4BiImZIttYDLw&#10;TRHWq8eHJZY23PmLbrtUiwzhWKKBJqWuVCpWDXmMk9ARZ+8ceo8py75Wtsd7hvtW6aJ4UR4d54UG&#10;O3prqLrsrt6AdHpzqD61PB31VsqP6zRJNzVm9DS8LkAkGtJ/+K+9sQb0HH6/5B+gV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6KtbEAAAA2wAAAA8AAAAAAAAAAAAAAAAA&#10;nwIAAGRycy9kb3ducmV2LnhtbFBLBQYAAAAABAAEAPcAAACQAwAAAAA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jXhsMA&#10;AADbAAAADwAAAGRycy9kb3ducmV2LnhtbESPQYvCMBSE78L+h/AWvGmqBVeqUVxxwZtY9eDt0Tzb&#10;YvPSbbK1+uuNsOBxmJlvmPmyM5VoqXGlZQWjYQSCOLO65FzB8fAzmIJwHlljZZkU3MnBcvHRm2Oi&#10;7Y331KY+FwHCLkEFhfd1IqXLCjLohrYmDt7FNgZ9kE0udYO3ADeVHEfRRBosOSwUWNO6oOya/hkF&#10;598YD9vHafy133Fs7qt28522SvU/u9UMhKfOv8P/7a1WEI/g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jXhsMAAADbAAAADwAAAAAAAAAAAAAAAACYAgAAZHJzL2Rv&#10;d25yZXYueG1sUEsFBgAAAAAEAAQA9QAAAIgD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JD8QA&#10;AADbAAAADwAAAGRycy9kb3ducmV2LnhtbESPQWuDQBSE74H+h+UVegnJWgUJJhspQqGllyRKe324&#10;rypx34q7Vfvvs4VCjsPMfMMc8sX0YqLRdZYVPG8jEMS11R03CqrydbMD4Tyyxt4yKfglB/nxYXXA&#10;TNuZzzRdfCMChF2GClrvh0xKV7dk0G3tQBy8bzsa9EGOjdQjzgFuehlHUSoNdhwWWhyoaKm+Xn6M&#10;grR6P1Vr7JJrEX2UdnKfffoVK/X0uLzsQXha/D38337TCpIY/r6EHyC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6yQ/EAAAA2wAAAA8AAAAAAAAAAAAAAAAAmAIAAGRycy9k&#10;b3ducmV2LnhtbFBLBQYAAAAABAAEAPUAAACJAw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Y7sEA&#10;AADbAAAADwAAAGRycy9kb3ducmV2LnhtbESP0YrCMBRE3wX/IVzBN01V0KU2iiiiIi6o/YBLc22L&#10;zU1pYq1/v1lY2MdhZs4wybozlWipcaVlBZNxBII4s7rkXEF634++QDiPrLGyTAo+5GC96vcSjLV9&#10;85Xam89FgLCLUUHhfR1L6bKCDLqxrYmD97CNQR9kk0vd4DvATSWnUTSXBksOCwXWtC0oe95eRsHh&#10;MH+evxd8PZ3Ol1TyRO5It0oNB91mCcJT5//Df+2jVjCbwe+X8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WO7BAAAA2wAAAA8AAAAAAAAAAAAAAAAAmAIAAGRycy9kb3du&#10;cmV2LnhtbFBLBQYAAAAABAAEAPUAAACG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6tsIA&#10;AADbAAAADwAAAGRycy9kb3ducmV2LnhtbESPT2vCQBDF7wW/wzKCt7qxioToKioUPAnagvU2ZMck&#10;mp0N2dGk375bKPT4eH9+vOW6d7V6UhsqzwYm4wQUce5txYWBz4/31xRUEGSLtWcy8E0B1qvByxIz&#10;6zs+0vMkhYojHDI0UIo0mdYhL8lhGPuGOHpX3zqUKNtC2xa7OO5q/ZYkc+2w4kgosaFdSfn99HAR&#10;gl+0TR+dTg9yvM3lcr7O3NmY0bDfLEAJ9fIf/mvvrYHpDH6/xB+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rq2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VyDsEA&#10;AADbAAAADwAAAGRycy9kb3ducmV2LnhtbESPQYvCMBSE78L+h/AWvIimKi5SjbIKgnjb6uL10bxt&#10;gs1LaaLWf28EYY/DzHzDLNedq8WN2mA9KxiPMhDEpdeWKwWn4244BxEissbaMyl4UID16qO3xFz7&#10;O//QrYiVSBAOOSowMTa5lKE05DCMfEOcvD/fOoxJtpXULd4T3NVykmVf0qHltGCwoa2h8lJcnYIa&#10;5WNztofT9LcY+NKabDc4XJTqf3bfCxCRuvgffrf3WsF0Bq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Vcg7BAAAA2wAAAA8AAAAAAAAAAAAAAAAAmAIAAGRycy9kb3du&#10;cmV2LnhtbFBLBQYAAAAABAAEAPUAAACGAw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ug8UA&#10;AADbAAAADwAAAGRycy9kb3ducmV2LnhtbESPT2vCQBTE70K/w/IKXkQ3URSJrlIFQVsP9R9eH9nX&#10;JG32bciuJv32rlDocZiZ3zDzZWtKcafaFZYVxIMIBHFqdcGZgvNp05+CcB5ZY2mZFPySg+XipTPH&#10;RNuGD3Q/+kwECLsEFeTeV4mULs3JoBvYijh4X7Y26IOsM6lrbALclHIYRRNpsOCwkGNF65zSn+PN&#10;KJiubrjvnT/i8ef1/fId95pdFDdKdV/btxkIT63/D/+1t1rBaALPL+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6DxQAAANsAAAAPAAAAAAAAAAAAAAAAAJgCAABkcnMv&#10;ZG93bnJldi54bWxQSwUGAAAAAAQABAD1AAAAigM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d5cYA&#10;AADbAAAADwAAAGRycy9kb3ducmV2LnhtbESP3WrCQBSE7wXfYTkFb0Q3WqqSukorFkpFof5B7g7Z&#10;YxLMng3ZVePbdwWhl8PMfMNM540pxZVqV1hWMOhHIIhTqwvOFOx3X70JCOeRNZaWScGdHMxn7dYU&#10;Y21v/EvXrc9EgLCLUUHufRVL6dKcDLq+rYiDd7K1QR9knUld4y3ATSmHUTSSBgsOCzlWtMgpPW8v&#10;RkGyTlbR2+CzSY6HZL34OXZPy81Gqc5L8/EOwlPj/8PP9rdW8DqGx5fw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Wd5cYAAADbAAAADwAAAAAAAAAAAAAAAACYAgAAZHJz&#10;L2Rvd25yZXYueG1sUEsFBgAAAAAEAAQA9QAAAIs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t91r4A&#10;AADbAAAADwAAAGRycy9kb3ducmV2LnhtbERPTYvCMBC9L/gfwgh7W1MVpFSjiKgInlb3sMexGdti&#10;MwlJtF1//eYgeHy878WqN614kA+NZQXjUQaCuLS64UrBz3n3lYMIEVlja5kU/FGA1XLwscBC246/&#10;6XGKlUghHApUUMfoCilDWZPBMLKOOHFX6w3GBH0ltccuhZtWTrJsJg02nBpqdLSpqbyd7kbBc9/J&#10;/MLumPspbfsNud9YOaU+h/16DiJSH9/il/ugFUzT2PQl/Q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Obfda+AAAA2wAAAA8AAAAAAAAAAAAAAAAAmAIAAGRycy9kb3ducmV2&#10;LnhtbFBLBQYAAAAABAAEAPUAAACDAw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m2MMA&#10;AADbAAAADwAAAGRycy9kb3ducmV2LnhtbESPQWsCMRSE7wX/Q3iCt5roQtXVKGtB6rW2oN4em+fu&#10;4uZlSVJ3+++bQqHHYWa+YTa7wbbiQT40jjXMpgoEcelMw5WGz4/D8xJEiMgGW8ek4ZsC7Lajpw3m&#10;xvX8To9TrESCcMhRQx1jl0sZyposhqnriJN3c95iTNJX0njsE9y2cq7Ui7TYcFqosaPXmsr76ctq&#10;uPRVsVT92R/vnV1cL2+8V4tM68l4KNYgIg3xP/zXPhoN2Qp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9m2MMAAADbAAAADwAAAAAAAAAAAAAAAACYAgAAZHJzL2Rv&#10;d25yZXYueG1sUEsFBgAAAAAEAAQA9QAAAIg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xS8IA&#10;AADbAAAADwAAAGRycy9kb3ducmV2LnhtbERPy4rCMBTdC/5DuMLsNJ1BRKuxjMKAAy58DDjLS3Nt&#10;S5ub2sRa/XqzEFweznuRdKYSLTWusKzgcxSBIE6tLjhT8Hf8GU5BOI+ssbJMCu7kIFn2ewuMtb3x&#10;ntqDz0QIYRejgtz7OpbSpTkZdCNbEwfubBuDPsAmk7rBWwg3lfyKook0WHBoyLGmdU5pebgaBeXv&#10;/r56ZP9uej0V7Wl20avtziv1Mei+5yA8df4tfrk3WsE4rA9fw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rFL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FjMIA&#10;AADbAAAADwAAAGRycy9kb3ducmV2LnhtbESPQWuDQBSE74X+h+UFequrUiSxWSUIQkpPMZLzw31V&#10;ifvWutvE/vtuodDjMDPfMPtyNZO40eJGywqSKAZB3Fk9cq+gPdfPWxDOI2ucLJOCb3JQFo8Pe8y1&#10;vfOJbo3vRYCwy1HB4P2cS+m6gQy6yM7Ewfuwi0Ef5NJLveA9wM0k0zjOpMGRw8KAM1UDddfmyyhI&#10;j9hOuyxLL9V49fXnqaG390qpp816eAXhafX/4b/2USt4SeD3S/g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UWMwgAAANsAAAAPAAAAAAAAAAAAAAAAAJgCAABkcnMvZG93&#10;bnJldi54bWxQSwUGAAAAAAQABAD1AAAAhwM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Oo8UA&#10;AADbAAAADwAAAGRycy9kb3ducmV2LnhtbESP0WrCQBRE3wv+w3ILvpS6aVolpK5BCoJIFar5gEv2&#10;moRm74bdVRO/vlso9HGYmTPMshhMJ67kfGtZwcssAUFcWd1yraA8bZ4zED4ga+wsk4KRPBSrycMS&#10;c21v/EXXY6hFhLDPUUETQp9L6auGDPqZ7Ymjd7bOYIjS1VI7vEW46WSaJAtpsOW40GBPHw1V38eL&#10;UfB5eL0f9v2unI9V5t35RKPfPyk1fRzW7yACDeE//NfeagVvKfx+i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M6j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YccYA&#10;AADbAAAADwAAAGRycy9kb3ducmV2LnhtbESPzU7DMBCE70i8g7WVuLV2CapoWrfiV1A4kXKgt228&#10;TSLidWSbNH17jFSJ42hmvtEs14NtRU8+NI41TCcKBHHpTMOVhs/t8/gWRIjIBlvHpOFEAdary4sl&#10;5sYd+YP6IlYiQTjkqKGOsculDGVNFsPEdcTJOzhvMSbpK2k8HhPctvJaqZm02HBaqLGjh5rK7+LH&#10;ath371+72aNX/VuxabKX+6fsNFdaX42GuwWISEP8D5/br0bDTQZ/X9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4Yc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B59"/>
    <w:rsid w:val="000E33EA"/>
    <w:rsid w:val="00131C24"/>
    <w:rsid w:val="001327E6"/>
    <w:rsid w:val="001570B2"/>
    <w:rsid w:val="001624C3"/>
    <w:rsid w:val="00220400"/>
    <w:rsid w:val="002733AA"/>
    <w:rsid w:val="002A068F"/>
    <w:rsid w:val="0045617B"/>
    <w:rsid w:val="004611DB"/>
    <w:rsid w:val="004A16AA"/>
    <w:rsid w:val="004B556F"/>
    <w:rsid w:val="005D2D39"/>
    <w:rsid w:val="0068245E"/>
    <w:rsid w:val="0069500E"/>
    <w:rsid w:val="00713F12"/>
    <w:rsid w:val="007A4EDB"/>
    <w:rsid w:val="007F2538"/>
    <w:rsid w:val="00834305"/>
    <w:rsid w:val="00897FB4"/>
    <w:rsid w:val="008C4E83"/>
    <w:rsid w:val="008E7A55"/>
    <w:rsid w:val="009124DD"/>
    <w:rsid w:val="0094423C"/>
    <w:rsid w:val="00A178B1"/>
    <w:rsid w:val="00A95506"/>
    <w:rsid w:val="00AB123B"/>
    <w:rsid w:val="00B168F9"/>
    <w:rsid w:val="00B52D40"/>
    <w:rsid w:val="00C32B59"/>
    <w:rsid w:val="00C33974"/>
    <w:rsid w:val="00C67FD5"/>
    <w:rsid w:val="00C93A32"/>
    <w:rsid w:val="00CE754C"/>
    <w:rsid w:val="00CF207A"/>
    <w:rsid w:val="00D529A9"/>
    <w:rsid w:val="00D770A6"/>
    <w:rsid w:val="00E402F3"/>
    <w:rsid w:val="00E43EFE"/>
    <w:rsid w:val="00E62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jssutton@btinternet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y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B020F6-DCB9-4B52-A177-8D35FB700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1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Office</cp:lastModifiedBy>
  <cp:revision>3</cp:revision>
  <cp:lastPrinted>2018-05-10T16:07:00Z</cp:lastPrinted>
  <dcterms:created xsi:type="dcterms:W3CDTF">2018-05-15T09:20:00Z</dcterms:created>
  <dcterms:modified xsi:type="dcterms:W3CDTF">2018-05-17T08:04:00Z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